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0C" w:rsidRDefault="00096FD3"/>
    <w:sectPr w:rsidR="00BE070C" w:rsidSect="00096FD3">
      <w:pgSz w:w="7200" w:h="7920" w:orient="landscape" w:code="1"/>
      <w:pgMar w:top="1080" w:right="1080" w:bottom="1080" w:left="12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bookFoldPrinting/>
  <w:characterSpacingControl w:val="doNotCompress"/>
  <w:compat/>
  <w:rsids>
    <w:rsidRoot w:val="00D53B83"/>
    <w:rsid w:val="00096FD3"/>
    <w:rsid w:val="003C5481"/>
    <w:rsid w:val="0065582C"/>
    <w:rsid w:val="0072433A"/>
    <w:rsid w:val="0094716C"/>
    <w:rsid w:val="00CD4454"/>
    <w:rsid w:val="00D53B83"/>
    <w:rsid w:val="00E54FD9"/>
    <w:rsid w:val="00F81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21FFA-F223-403B-BF57-7F2932E7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5.5x5.5.dotx</Template>
  <TotalTime>1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Arribas</dc:creator>
  <cp:keywords/>
  <dc:description/>
  <cp:lastModifiedBy>Alejandro Arribas</cp:lastModifiedBy>
  <cp:revision>2</cp:revision>
  <dcterms:created xsi:type="dcterms:W3CDTF">2013-04-10T18:48:00Z</dcterms:created>
  <dcterms:modified xsi:type="dcterms:W3CDTF">2013-04-10T18:48:00Z</dcterms:modified>
</cp:coreProperties>
</file>